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75381" w:rsidRPr="00FE2A01" w:rsidRDefault="00085A6B" w:rsidP="00FE2A01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85DABC" wp14:editId="6E2511B2">
                <wp:simplePos x="0" y="0"/>
                <wp:positionH relativeFrom="column">
                  <wp:posOffset>1882140</wp:posOffset>
                </wp:positionH>
                <wp:positionV relativeFrom="paragraph">
                  <wp:posOffset>4310380</wp:posOffset>
                </wp:positionV>
                <wp:extent cx="3886200" cy="264795"/>
                <wp:effectExtent l="0" t="0" r="0" b="1905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A6B" w:rsidRPr="00FE2A01" w:rsidRDefault="00085A6B" w:rsidP="00FE2A0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Lugar / fecha y hora de la CONSULTA</w:t>
                            </w:r>
                          </w:p>
                          <w:p w:rsidR="00085A6B" w:rsidRPr="00FE2A01" w:rsidRDefault="00085A6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5DABC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48.2pt;margin-top:339.4pt;width:306pt;height:20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" filled="f" stroked="f">
                <v:textbox>
                  <w:txbxContent>
                    <w:p w:rsidR="00085A6B" w:rsidRPr="00FE2A01" w:rsidRDefault="00085A6B" w:rsidP="00FE2A0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Lugar / fecha y hora de la CONSULTA</w:t>
                      </w:r>
                    </w:p>
                    <w:p w:rsidR="00085A6B" w:rsidRPr="00FE2A01" w:rsidRDefault="00085A6B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2A01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7FC4C2" wp14:editId="68AC23D6">
                <wp:simplePos x="0" y="0"/>
                <wp:positionH relativeFrom="column">
                  <wp:posOffset>2562225</wp:posOffset>
                </wp:positionH>
                <wp:positionV relativeFrom="paragraph">
                  <wp:posOffset>1647825</wp:posOffset>
                </wp:positionV>
                <wp:extent cx="3209925" cy="264795"/>
                <wp:effectExtent l="0" t="0" r="0" b="1905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01" w:rsidRPr="00FE2A01" w:rsidRDefault="00FE2A01" w:rsidP="00FE2A01">
                            <w:pPr>
                              <w:rPr>
                                <w:b/>
                              </w:rPr>
                            </w:pPr>
                            <w:r w:rsidRPr="00FE2A01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IRECCION DE</w:t>
                            </w:r>
                            <w:r w:rsidRPr="00FE2A01">
                              <w:rPr>
                                <w:b/>
                              </w:rPr>
                              <w:t>L DUEÑO DEL ANIMAL</w:t>
                            </w:r>
                          </w:p>
                          <w:p w:rsidR="00FE2A01" w:rsidRPr="00FE2A01" w:rsidRDefault="00FE2A0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56396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01.75pt;margin-top:129.75pt;width:252.75pt;height:20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" filled="f" stroked="f">
                <v:textbox>
                  <w:txbxContent>
                    <w:p w:rsidR="00FE2A01" w:rsidRPr="00FE2A01" w:rsidRDefault="00FE2A01" w:rsidP="00FE2A01">
                      <w:pPr>
                        <w:rPr>
                          <w:b/>
                        </w:rPr>
                      </w:pPr>
                      <w:r w:rsidRPr="00FE2A01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IRECCION DE</w:t>
                      </w:r>
                      <w:r w:rsidRPr="00FE2A01">
                        <w:rPr>
                          <w:b/>
                        </w:rPr>
                        <w:t>L DUEÑO DEL ANIMAL</w:t>
                      </w:r>
                    </w:p>
                    <w:p w:rsidR="00FE2A01" w:rsidRPr="00FE2A01" w:rsidRDefault="00FE2A0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2A01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E7AF05" wp14:editId="09322A56">
                <wp:simplePos x="0" y="0"/>
                <wp:positionH relativeFrom="column">
                  <wp:posOffset>2767965</wp:posOffset>
                </wp:positionH>
                <wp:positionV relativeFrom="paragraph">
                  <wp:posOffset>6224905</wp:posOffset>
                </wp:positionV>
                <wp:extent cx="1762125" cy="264795"/>
                <wp:effectExtent l="0" t="0" r="0" b="1905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01" w:rsidRPr="00FE2A01" w:rsidRDefault="00FE2A01" w:rsidP="00FE2A01">
                            <w:pPr>
                              <w:rPr>
                                <w:b/>
                              </w:rPr>
                            </w:pPr>
                            <w:r w:rsidRPr="00FE2A01">
                              <w:rPr>
                                <w:b/>
                              </w:rPr>
                              <w:t>DEL MÉDICO VETERINARIO</w:t>
                            </w:r>
                          </w:p>
                          <w:p w:rsidR="00FE2A01" w:rsidRPr="00FE2A01" w:rsidRDefault="00FE2A0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F390" id="Cuadro de texto 6" o:spid="_x0000_s1027" type="#_x0000_t202" style="position:absolute;margin-left:217.95pt;margin-top:490.15pt;width:138.75pt;height:20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" filled="f" stroked="f">
                <v:textbox>
                  <w:txbxContent>
                    <w:p w:rsidR="00FE2A01" w:rsidRPr="00FE2A01" w:rsidRDefault="00FE2A01" w:rsidP="00FE2A01">
                      <w:pPr>
                        <w:rPr>
                          <w:b/>
                        </w:rPr>
                      </w:pPr>
                      <w:r w:rsidRPr="00FE2A01">
                        <w:rPr>
                          <w:b/>
                        </w:rPr>
                        <w:t>DEL MÉDICO VETERINARIO</w:t>
                      </w:r>
                    </w:p>
                    <w:p w:rsidR="00FE2A01" w:rsidRPr="00FE2A01" w:rsidRDefault="00FE2A0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2A01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8EDEB6" wp14:editId="5802D22B">
                <wp:simplePos x="0" y="0"/>
                <wp:positionH relativeFrom="column">
                  <wp:posOffset>2767965</wp:posOffset>
                </wp:positionH>
                <wp:positionV relativeFrom="paragraph">
                  <wp:posOffset>5948680</wp:posOffset>
                </wp:positionV>
                <wp:extent cx="1857375" cy="264795"/>
                <wp:effectExtent l="0" t="0" r="0" b="1905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01" w:rsidRPr="00FE2A01" w:rsidRDefault="00FE2A01" w:rsidP="00FE2A01">
                            <w:pPr>
                              <w:rPr>
                                <w:b/>
                              </w:rPr>
                            </w:pPr>
                            <w:r w:rsidRPr="00FE2A01">
                              <w:rPr>
                                <w:b/>
                              </w:rPr>
                              <w:t>DEL MÉDICO VETERINARIO</w:t>
                            </w:r>
                          </w:p>
                          <w:p w:rsidR="00FE2A01" w:rsidRPr="00FE2A01" w:rsidRDefault="00FE2A0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48B1" id="Cuadro de texto 5" o:spid="_x0000_s1028" type="#_x0000_t202" style="position:absolute;margin-left:217.95pt;margin-top:468.4pt;width:146.25pt;height:20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" filled="f" stroked="f">
                <v:textbox>
                  <w:txbxContent>
                    <w:p w:rsidR="00FE2A01" w:rsidRPr="00FE2A01" w:rsidRDefault="00FE2A01" w:rsidP="00FE2A01">
                      <w:pPr>
                        <w:rPr>
                          <w:b/>
                        </w:rPr>
                      </w:pPr>
                      <w:r w:rsidRPr="00FE2A01">
                        <w:rPr>
                          <w:b/>
                        </w:rPr>
                        <w:t>DEL MÉDICO VETERINARIO</w:t>
                      </w:r>
                    </w:p>
                    <w:p w:rsidR="00FE2A01" w:rsidRPr="00FE2A01" w:rsidRDefault="00FE2A0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2A01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45A498" wp14:editId="2DC8476B">
                <wp:simplePos x="0" y="0"/>
                <wp:positionH relativeFrom="column">
                  <wp:posOffset>3606165</wp:posOffset>
                </wp:positionH>
                <wp:positionV relativeFrom="paragraph">
                  <wp:posOffset>5497195</wp:posOffset>
                </wp:positionV>
                <wp:extent cx="2171700" cy="264795"/>
                <wp:effectExtent l="0" t="0" r="0" b="1905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01" w:rsidRPr="00FE2A01" w:rsidRDefault="00FE2A01" w:rsidP="00FE2A01">
                            <w:pPr>
                              <w:rPr>
                                <w:b/>
                              </w:rPr>
                            </w:pPr>
                            <w:r w:rsidRPr="00FE2A01">
                              <w:rPr>
                                <w:b/>
                              </w:rPr>
                              <w:t>NÚMERO DE MATRICULA</w:t>
                            </w:r>
                          </w:p>
                          <w:p w:rsidR="00FE2A01" w:rsidRPr="00FE2A01" w:rsidRDefault="00FE2A0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A498" id="Cuadro de texto 4" o:spid="_x0000_s1030" type="#_x0000_t202" style="position:absolute;margin-left:283.95pt;margin-top:432.85pt;width:171pt;height:20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" filled="f" stroked="f">
                <v:textbox>
                  <w:txbxContent>
                    <w:p w:rsidR="00FE2A01" w:rsidRPr="00FE2A01" w:rsidRDefault="00FE2A01" w:rsidP="00FE2A01">
                      <w:pPr>
                        <w:rPr>
                          <w:b/>
                        </w:rPr>
                      </w:pPr>
                      <w:r w:rsidRPr="00FE2A01">
                        <w:rPr>
                          <w:b/>
                        </w:rPr>
                        <w:t>NÚMERO DE MATRICULA</w:t>
                      </w:r>
                    </w:p>
                    <w:p w:rsidR="00FE2A01" w:rsidRPr="00FE2A01" w:rsidRDefault="00FE2A0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2A01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286B63" wp14:editId="0CAC9C25">
                <wp:simplePos x="0" y="0"/>
                <wp:positionH relativeFrom="column">
                  <wp:posOffset>3596640</wp:posOffset>
                </wp:positionH>
                <wp:positionV relativeFrom="paragraph">
                  <wp:posOffset>5253355</wp:posOffset>
                </wp:positionV>
                <wp:extent cx="2171700" cy="264795"/>
                <wp:effectExtent l="0" t="0" r="0" b="1905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01" w:rsidRPr="00FE2A01" w:rsidRDefault="00FE2A01" w:rsidP="00FE2A01">
                            <w:pPr>
                              <w:rPr>
                                <w:b/>
                              </w:rPr>
                            </w:pPr>
                            <w:r w:rsidRPr="00FE2A01">
                              <w:rPr>
                                <w:b/>
                              </w:rPr>
                              <w:t>NOMBRE DEL MATRICULADO</w:t>
                            </w:r>
                          </w:p>
                          <w:p w:rsidR="00FE2A01" w:rsidRPr="00FE2A01" w:rsidRDefault="00FE2A0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6B63" id="Cuadro de texto 3" o:spid="_x0000_s1031" type="#_x0000_t202" style="position:absolute;margin-left:283.2pt;margin-top:413.65pt;width:171pt;height:2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" filled="f" stroked="f">
                <v:textbox>
                  <w:txbxContent>
                    <w:p w:rsidR="00FE2A01" w:rsidRPr="00FE2A01" w:rsidRDefault="00FE2A01" w:rsidP="00FE2A01">
                      <w:pPr>
                        <w:rPr>
                          <w:b/>
                        </w:rPr>
                      </w:pPr>
                      <w:r w:rsidRPr="00FE2A01">
                        <w:rPr>
                          <w:b/>
                        </w:rPr>
                        <w:t>NOMBRE DEL MATRICULADO</w:t>
                      </w:r>
                    </w:p>
                    <w:p w:rsidR="00FE2A01" w:rsidRPr="00FE2A01" w:rsidRDefault="00FE2A0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2A01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34E5D8" wp14:editId="42623682">
                <wp:simplePos x="0" y="0"/>
                <wp:positionH relativeFrom="column">
                  <wp:posOffset>2558415</wp:posOffset>
                </wp:positionH>
                <wp:positionV relativeFrom="paragraph">
                  <wp:posOffset>1043305</wp:posOffset>
                </wp:positionV>
                <wp:extent cx="3209925" cy="264795"/>
                <wp:effectExtent l="0" t="0" r="0" b="19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01" w:rsidRPr="00FE2A01" w:rsidRDefault="00FE2A01">
                            <w:pPr>
                              <w:rPr>
                                <w:b/>
                              </w:rPr>
                            </w:pPr>
                            <w:r w:rsidRPr="00FE2A01">
                              <w:rPr>
                                <w:b/>
                              </w:rPr>
                              <w:t>NOMBRE DEL DUEÑO DEL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4E5D8" id="Cuadro de texto 2" o:spid="_x0000_s1031" type="#_x0000_t202" style="position:absolute;margin-left:201.45pt;margin-top:82.15pt;width:252.75pt;height:2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" filled="f" stroked="f">
                <v:textbox>
                  <w:txbxContent>
                    <w:p w:rsidR="00FE2A01" w:rsidRPr="00FE2A01" w:rsidRDefault="00FE2A01">
                      <w:pPr>
                        <w:rPr>
                          <w:b/>
                        </w:rPr>
                      </w:pPr>
                      <w:r w:rsidRPr="00FE2A01">
                        <w:rPr>
                          <w:b/>
                        </w:rPr>
                        <w:t>NOMBRE DEL DUEÑO DEL ANIMAL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2A01"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D1E50E" wp14:editId="2B4D3409">
                <wp:simplePos x="0" y="0"/>
                <wp:positionH relativeFrom="column">
                  <wp:posOffset>2558415</wp:posOffset>
                </wp:positionH>
                <wp:positionV relativeFrom="paragraph">
                  <wp:posOffset>1338580</wp:posOffset>
                </wp:positionV>
                <wp:extent cx="3209925" cy="264795"/>
                <wp:effectExtent l="0" t="0" r="0" b="190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01" w:rsidRPr="00FE2A01" w:rsidRDefault="00FE2A01" w:rsidP="00FE2A01">
                            <w:pPr>
                              <w:rPr>
                                <w:b/>
                              </w:rPr>
                            </w:pPr>
                            <w:r w:rsidRPr="00FE2A01">
                              <w:rPr>
                                <w:b/>
                              </w:rPr>
                              <w:t>DOCUMENTO DEL DUEÑO DEL ANIMAL</w:t>
                            </w:r>
                          </w:p>
                          <w:p w:rsidR="00FE2A01" w:rsidRPr="00FE2A01" w:rsidRDefault="00FE2A0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E50E" id="_x0000_s1032" type="#_x0000_t202" style="position:absolute;margin-left:201.45pt;margin-top:105.4pt;width:252.75pt;height:20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" filled="f" stroked="f">
                <v:textbox>
                  <w:txbxContent>
                    <w:p w:rsidR="00FE2A01" w:rsidRPr="00FE2A01" w:rsidRDefault="00FE2A01" w:rsidP="00FE2A01">
                      <w:pPr>
                        <w:rPr>
                          <w:b/>
                        </w:rPr>
                      </w:pPr>
                      <w:r w:rsidRPr="00FE2A01">
                        <w:rPr>
                          <w:b/>
                        </w:rPr>
                        <w:t>DOCUMENTO</w:t>
                      </w:r>
                      <w:r w:rsidRPr="00FE2A01">
                        <w:rPr>
                          <w:b/>
                        </w:rPr>
                        <w:t xml:space="preserve"> DEL DUEÑO DEL ANIMAL</w:t>
                      </w:r>
                    </w:p>
                    <w:p w:rsidR="00FE2A01" w:rsidRPr="00FE2A01" w:rsidRDefault="00FE2A0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5381" w:rsidRPr="00FE2A0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1B7" w:rsidRDefault="003E51B7" w:rsidP="00FE2A01">
      <w:pPr>
        <w:spacing w:after="0" w:line="240" w:lineRule="auto"/>
      </w:pPr>
      <w:r>
        <w:separator/>
      </w:r>
    </w:p>
  </w:endnote>
  <w:endnote w:type="continuationSeparator" w:id="0">
    <w:p w:rsidR="003E51B7" w:rsidRDefault="003E51B7" w:rsidP="00FE2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1B7" w:rsidRDefault="003E51B7" w:rsidP="00FE2A01">
      <w:pPr>
        <w:spacing w:after="0" w:line="240" w:lineRule="auto"/>
      </w:pPr>
      <w:r>
        <w:separator/>
      </w:r>
    </w:p>
  </w:footnote>
  <w:footnote w:type="continuationSeparator" w:id="0">
    <w:p w:rsidR="003E51B7" w:rsidRDefault="003E51B7" w:rsidP="00FE2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A01" w:rsidRDefault="00FE2A01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>
          <wp:simplePos x="1076325" y="447675"/>
          <wp:positionH relativeFrom="page">
            <wp:align>left</wp:align>
          </wp:positionH>
          <wp:positionV relativeFrom="page">
            <wp:align>top</wp:align>
          </wp:positionV>
          <wp:extent cx="7606800" cy="964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VLP placa corona virus-0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00" cy="9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63C"/>
    <w:rsid w:val="00085A6B"/>
    <w:rsid w:val="0023224A"/>
    <w:rsid w:val="00341B4C"/>
    <w:rsid w:val="003E51B7"/>
    <w:rsid w:val="00641B15"/>
    <w:rsid w:val="006D4428"/>
    <w:rsid w:val="009274C6"/>
    <w:rsid w:val="00C2163C"/>
    <w:rsid w:val="00D75381"/>
    <w:rsid w:val="00FB51B1"/>
    <w:rsid w:val="00FE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8D786F-7835-4B22-B85F-6A79A5EA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2A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2A01"/>
  </w:style>
  <w:style w:type="paragraph" w:styleId="Piedepgina">
    <w:name w:val="footer"/>
    <w:basedOn w:val="Normal"/>
    <w:link w:val="PiedepginaCar"/>
    <w:uiPriority w:val="99"/>
    <w:unhideWhenUsed/>
    <w:rsid w:val="00FE2A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CMVLP corona virus_DECLARACIONparaTRANSITO_OK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ferraris</dc:creator>
  <cp:keywords/>
  <dc:description/>
  <cp:lastModifiedBy>andrea ferraris</cp:lastModifiedBy>
  <cp:revision>2</cp:revision>
  <dcterms:created xsi:type="dcterms:W3CDTF">2020-03-27T13:31:00Z</dcterms:created>
  <dcterms:modified xsi:type="dcterms:W3CDTF">2020-03-27T13:31:00Z</dcterms:modified>
</cp:coreProperties>
</file>